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8F9E" w14:textId="77777777" w:rsidR="00BC25CC" w:rsidRPr="00747268" w:rsidRDefault="00000000" w:rsidP="00BC25CC">
      <w:pPr>
        <w:pStyle w:val="Style2"/>
        <w:jc w:val="right"/>
        <w:rPr>
          <w:rFonts w:ascii="Calibri" w:hAnsi="Calibri"/>
          <w:bCs/>
          <w:sz w:val="28"/>
          <w:szCs w:val="28"/>
        </w:rPr>
      </w:pPr>
      <w:r w:rsidRPr="00747268">
        <w:rPr>
          <w:rFonts w:ascii="Calibri" w:hAnsi="Calibri"/>
          <w:bCs/>
          <w:sz w:val="28"/>
          <w:szCs w:val="28"/>
          <w:lang w:val="cy-GB"/>
        </w:rPr>
        <w:t>Ymchwiliad Cam 2</w:t>
      </w:r>
    </w:p>
    <w:p w14:paraId="36D585B4" w14:textId="77777777" w:rsidR="00172AC9" w:rsidRDefault="00000000" w:rsidP="00172AC9">
      <w:pPr>
        <w:ind w:left="-567" w:firstLine="141"/>
        <w:rPr>
          <w:rFonts w:ascii="Calibri" w:hAnsi="Calibri" w:cs="Arial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75AC2803" wp14:editId="6887F11A">
            <wp:extent cx="1435396" cy="618777"/>
            <wp:effectExtent l="0" t="0" r="0" b="0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13640" name="Picture 3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642" cy="638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71F83" w14:textId="77777777" w:rsidR="00172AC9" w:rsidRPr="00E76F0D" w:rsidRDefault="00172AC9" w:rsidP="00172AC9">
      <w:pPr>
        <w:ind w:left="-567" w:firstLine="141"/>
        <w:rPr>
          <w:rFonts w:ascii="Calibri" w:hAnsi="Calibri" w:cs="Arial"/>
          <w:b/>
          <w:bCs/>
          <w:sz w:val="20"/>
        </w:rPr>
      </w:pPr>
    </w:p>
    <w:tbl>
      <w:tblPr>
        <w:tblW w:w="10620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3402"/>
        <w:gridCol w:w="1818"/>
        <w:gridCol w:w="3600"/>
      </w:tblGrid>
      <w:tr w:rsidR="00CA6F3A" w14:paraId="2CD07F16" w14:textId="77777777" w:rsidTr="00BC25CC">
        <w:tc>
          <w:tcPr>
            <w:tcW w:w="10620" w:type="dxa"/>
            <w:gridSpan w:val="4"/>
          </w:tcPr>
          <w:p w14:paraId="4D00A541" w14:textId="77777777" w:rsidR="00BC25CC" w:rsidRPr="00C24647" w:rsidRDefault="00000000" w:rsidP="00BC25CC">
            <w:pPr>
              <w:pStyle w:val="Title"/>
              <w:ind w:left="0" w:firstLine="0"/>
              <w:rPr>
                <w:rFonts w:ascii="Calibri" w:hAnsi="Calibri" w:cs="Arial"/>
                <w:bCs w:val="0"/>
                <w:u w:val="none"/>
              </w:rPr>
            </w:pPr>
            <w:r w:rsidRPr="00C24647">
              <w:rPr>
                <w:rFonts w:ascii="Calibri" w:hAnsi="Calibri" w:cs="Arial"/>
                <w:u w:val="none"/>
                <w:lang w:val="cy-GB"/>
              </w:rPr>
              <w:t>Adroddiad y Cwyn</w:t>
            </w:r>
          </w:p>
        </w:tc>
      </w:tr>
      <w:tr w:rsidR="00CA6F3A" w14:paraId="5788CD3D" w14:textId="77777777" w:rsidTr="00043550">
        <w:trPr>
          <w:trHeight w:val="443"/>
        </w:trPr>
        <w:tc>
          <w:tcPr>
            <w:tcW w:w="5202" w:type="dxa"/>
            <w:gridSpan w:val="2"/>
            <w:tcBorders>
              <w:bottom w:val="nil"/>
            </w:tcBorders>
          </w:tcPr>
          <w:p w14:paraId="55A84BFA" w14:textId="77777777" w:rsidR="00ED5703" w:rsidRDefault="00000000" w:rsidP="005633A7">
            <w:pPr>
              <w:pStyle w:val="Title"/>
              <w:ind w:left="0" w:firstLine="0"/>
              <w:jc w:val="left"/>
              <w:rPr>
                <w:rFonts w:ascii="Calibri" w:hAnsi="Calibri" w:cs="Arial"/>
                <w:bCs w:val="0"/>
                <w:u w:val="none"/>
              </w:rPr>
            </w:pPr>
            <w:r>
              <w:rPr>
                <w:rFonts w:ascii="Calibri" w:hAnsi="Calibri" w:cs="Arial"/>
                <w:u w:val="none"/>
                <w:lang w:val="cy-GB"/>
              </w:rPr>
              <w:t>Swyddog Ymchwilio:</w:t>
            </w:r>
          </w:p>
          <w:p w14:paraId="34779F9F" w14:textId="77777777" w:rsidR="00ED5703" w:rsidRPr="007C3E2C" w:rsidRDefault="00ED5703" w:rsidP="00ED5703">
            <w:pPr>
              <w:pStyle w:val="Title"/>
              <w:ind w:left="5"/>
              <w:jc w:val="left"/>
              <w:rPr>
                <w:rFonts w:ascii="Calibri" w:hAnsi="Calibri" w:cs="Arial"/>
                <w:b w:val="0"/>
                <w:bCs w:val="0"/>
                <w:u w:val="none"/>
              </w:rPr>
            </w:pPr>
          </w:p>
        </w:tc>
        <w:tc>
          <w:tcPr>
            <w:tcW w:w="5418" w:type="dxa"/>
            <w:gridSpan w:val="2"/>
            <w:vMerge w:val="restart"/>
          </w:tcPr>
          <w:p w14:paraId="6C335C85" w14:textId="77777777" w:rsidR="00ED5703" w:rsidRPr="00043550" w:rsidRDefault="00000000" w:rsidP="00BC25CC">
            <w:pPr>
              <w:pStyle w:val="Title"/>
              <w:ind w:left="0" w:firstLine="0"/>
              <w:jc w:val="left"/>
              <w:rPr>
                <w:rFonts w:ascii="Calibri" w:hAnsi="Calibri" w:cs="Arial"/>
                <w:b w:val="0"/>
                <w:u w:val="none"/>
              </w:rPr>
            </w:pPr>
            <w:r w:rsidRPr="00C24647">
              <w:rPr>
                <w:rFonts w:ascii="Calibri" w:hAnsi="Calibri" w:cs="Arial"/>
                <w:u w:val="none"/>
                <w:lang w:val="cy-GB"/>
              </w:rPr>
              <w:t>Achwynydd</w:t>
            </w:r>
            <w:r w:rsidRPr="00C24647">
              <w:rPr>
                <w:rFonts w:ascii="Calibri" w:hAnsi="Calibri" w:cs="Arial"/>
                <w:b w:val="0"/>
                <w:u w:val="none"/>
                <w:lang w:val="cy-GB"/>
              </w:rPr>
              <w:t>:</w:t>
            </w:r>
          </w:p>
          <w:p w14:paraId="09713848" w14:textId="77777777" w:rsidR="00ED5703" w:rsidRPr="00C24647" w:rsidRDefault="00ED5703" w:rsidP="00BC25CC">
            <w:pPr>
              <w:pStyle w:val="Title"/>
              <w:ind w:left="0" w:firstLine="0"/>
              <w:jc w:val="left"/>
              <w:rPr>
                <w:rFonts w:ascii="Calibri" w:hAnsi="Calibri" w:cs="Arial"/>
                <w:b w:val="0"/>
                <w:bCs w:val="0"/>
                <w:u w:val="none"/>
              </w:rPr>
            </w:pPr>
          </w:p>
        </w:tc>
      </w:tr>
      <w:tr w:rsidR="00CA6F3A" w14:paraId="2DE2E10E" w14:textId="77777777" w:rsidTr="00043550">
        <w:trPr>
          <w:trHeight w:val="114"/>
        </w:trPr>
        <w:tc>
          <w:tcPr>
            <w:tcW w:w="5202" w:type="dxa"/>
            <w:gridSpan w:val="2"/>
            <w:tcBorders>
              <w:top w:val="nil"/>
            </w:tcBorders>
          </w:tcPr>
          <w:p w14:paraId="36368802" w14:textId="77777777" w:rsidR="00ED5703" w:rsidRDefault="00ED5703" w:rsidP="005633A7">
            <w:pPr>
              <w:pStyle w:val="Title"/>
              <w:ind w:left="0" w:firstLine="0"/>
              <w:jc w:val="left"/>
              <w:rPr>
                <w:rFonts w:ascii="Calibri" w:hAnsi="Calibri" w:cs="Arial"/>
                <w:bCs w:val="0"/>
                <w:u w:val="none"/>
              </w:rPr>
            </w:pPr>
          </w:p>
        </w:tc>
        <w:tc>
          <w:tcPr>
            <w:tcW w:w="5418" w:type="dxa"/>
            <w:gridSpan w:val="2"/>
            <w:vMerge/>
          </w:tcPr>
          <w:p w14:paraId="650C8F50" w14:textId="77777777" w:rsidR="00ED5703" w:rsidRDefault="00ED5703" w:rsidP="00BC25CC">
            <w:pPr>
              <w:pStyle w:val="Title"/>
              <w:ind w:left="0" w:firstLine="0"/>
              <w:jc w:val="left"/>
              <w:rPr>
                <w:rFonts w:ascii="Calibri" w:hAnsi="Calibri" w:cs="Arial"/>
                <w:b w:val="0"/>
                <w:bCs w:val="0"/>
                <w:u w:val="none"/>
              </w:rPr>
            </w:pPr>
          </w:p>
        </w:tc>
      </w:tr>
      <w:tr w:rsidR="00CA6F3A" w14:paraId="069419BC" w14:textId="77777777" w:rsidTr="00043550">
        <w:trPr>
          <w:trHeight w:val="141"/>
        </w:trPr>
        <w:tc>
          <w:tcPr>
            <w:tcW w:w="1800" w:type="dxa"/>
          </w:tcPr>
          <w:p w14:paraId="73E0ACA0" w14:textId="77777777" w:rsidR="00BC25CC" w:rsidRPr="00C24647" w:rsidRDefault="00000000" w:rsidP="00BC25CC">
            <w:pPr>
              <w:pStyle w:val="Title"/>
              <w:ind w:left="0" w:firstLine="0"/>
              <w:jc w:val="left"/>
              <w:rPr>
                <w:rFonts w:ascii="Calibri" w:hAnsi="Calibri" w:cs="Arial"/>
                <w:bCs w:val="0"/>
                <w:u w:val="none"/>
              </w:rPr>
            </w:pPr>
            <w:r w:rsidRPr="00C24647">
              <w:rPr>
                <w:rFonts w:ascii="Calibri" w:hAnsi="Calibri" w:cs="Arial"/>
                <w:u w:val="none"/>
                <w:lang w:val="cy-GB"/>
              </w:rPr>
              <w:t xml:space="preserve">Rhif y Cwyn: </w:t>
            </w:r>
          </w:p>
        </w:tc>
        <w:tc>
          <w:tcPr>
            <w:tcW w:w="3402" w:type="dxa"/>
          </w:tcPr>
          <w:p w14:paraId="0D4B6E77" w14:textId="77777777" w:rsidR="00D541BA" w:rsidRPr="00D541BA" w:rsidRDefault="00D541BA" w:rsidP="00744BA6">
            <w:pPr>
              <w:pStyle w:val="Title"/>
              <w:ind w:left="0" w:firstLine="0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u w:val="none"/>
                <w:shd w:val="clear" w:color="auto" w:fill="FFFFFF"/>
              </w:rPr>
            </w:pPr>
          </w:p>
        </w:tc>
        <w:tc>
          <w:tcPr>
            <w:tcW w:w="1818" w:type="dxa"/>
          </w:tcPr>
          <w:p w14:paraId="21D973EB" w14:textId="77777777" w:rsidR="00BC25CC" w:rsidRPr="00C24647" w:rsidRDefault="00000000" w:rsidP="00BC25CC">
            <w:pPr>
              <w:pStyle w:val="Title"/>
              <w:ind w:left="0" w:firstLine="0"/>
              <w:jc w:val="left"/>
              <w:rPr>
                <w:rFonts w:ascii="Calibri" w:hAnsi="Calibri" w:cs="Arial"/>
                <w:bCs w:val="0"/>
                <w:u w:val="none"/>
              </w:rPr>
            </w:pPr>
            <w:r w:rsidRPr="00C24647">
              <w:rPr>
                <w:rFonts w:ascii="Calibri" w:hAnsi="Calibri" w:cs="Arial"/>
                <w:u w:val="none"/>
                <w:lang w:val="cy-GB"/>
              </w:rPr>
              <w:t>Cyfeiriad:</w:t>
            </w:r>
          </w:p>
        </w:tc>
        <w:tc>
          <w:tcPr>
            <w:tcW w:w="3600" w:type="dxa"/>
          </w:tcPr>
          <w:p w14:paraId="2E40CA0D" w14:textId="77777777" w:rsidR="00B907B1" w:rsidRPr="00C20ED0" w:rsidRDefault="00B907B1" w:rsidP="00B907B1">
            <w:pPr>
              <w:rPr>
                <w:rFonts w:ascii="NimbusSanL-Regu" w:hAnsi="NimbusSanL-Regu" w:cs="NimbusSanL-Regu"/>
              </w:rPr>
            </w:pPr>
          </w:p>
        </w:tc>
      </w:tr>
    </w:tbl>
    <w:p w14:paraId="7AABFFEF" w14:textId="77777777" w:rsidR="004D6483" w:rsidRDefault="004D6483" w:rsidP="004D6483">
      <w:pPr>
        <w:rPr>
          <w:rFonts w:asciiTheme="minorHAnsi" w:hAnsiTheme="minorHAnsi" w:cstheme="minorHAnsi"/>
          <w:szCs w:val="24"/>
        </w:rPr>
      </w:pPr>
    </w:p>
    <w:tbl>
      <w:tblPr>
        <w:tblStyle w:val="TableGrid"/>
        <w:tblW w:w="10625" w:type="dxa"/>
        <w:tblInd w:w="-523" w:type="dxa"/>
        <w:tblLook w:val="04A0" w:firstRow="1" w:lastRow="0" w:firstColumn="1" w:lastColumn="0" w:noHBand="0" w:noVBand="1"/>
      </w:tblPr>
      <w:tblGrid>
        <w:gridCol w:w="10625"/>
      </w:tblGrid>
      <w:tr w:rsidR="00CA6F3A" w14:paraId="47438C1E" w14:textId="77777777" w:rsidTr="004D6483">
        <w:tc>
          <w:tcPr>
            <w:tcW w:w="10625" w:type="dxa"/>
          </w:tcPr>
          <w:p w14:paraId="33866E55" w14:textId="77777777" w:rsidR="004D6483" w:rsidRDefault="00000000" w:rsidP="00BC25CC">
            <w:r w:rsidRPr="008B21EF">
              <w:rPr>
                <w:rFonts w:asciiTheme="minorHAnsi" w:hAnsiTheme="minorHAnsi" w:cstheme="minorHAnsi"/>
                <w:szCs w:val="24"/>
                <w:lang w:val="cy-GB"/>
              </w:rPr>
              <w:t>Sylwer, pan fo cwynion yn cynnwys sawl elfen, bod y Swyddog Ymchwilio yn penderfynu 'cadarnhau' neu 'beidio â chadarnhau' pob elfen.  Yna bydd y Swyddog Ymchwilio yn penderfynu ai ei benderfyniad cyffredinol ar y gŵyn yw ei 'chadarnhau' neu 'beidio â'i chadarnhau’.  Mae hyn yn seiliedig ar y penderfyniadau a wnaed ar elfen/elfennau sylweddol y gŵyn.</w:t>
            </w:r>
          </w:p>
        </w:tc>
      </w:tr>
    </w:tbl>
    <w:p w14:paraId="0563418E" w14:textId="77777777" w:rsidR="004D6483" w:rsidRDefault="004D6483" w:rsidP="00BC25CC"/>
    <w:tbl>
      <w:tblPr>
        <w:tblW w:w="10620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6"/>
        <w:gridCol w:w="4194"/>
      </w:tblGrid>
      <w:tr w:rsidR="00CA6F3A" w14:paraId="72F046AA" w14:textId="77777777" w:rsidTr="00BC25CC">
        <w:tc>
          <w:tcPr>
            <w:tcW w:w="10620" w:type="dxa"/>
            <w:gridSpan w:val="2"/>
          </w:tcPr>
          <w:p w14:paraId="4BD69238" w14:textId="77777777" w:rsidR="00BC25CC" w:rsidRDefault="00000000" w:rsidP="00BC25CC">
            <w:pPr>
              <w:pStyle w:val="Default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bCs/>
                <w:u w:val="single"/>
                <w:lang w:val="cy-GB"/>
              </w:rPr>
              <w:t>Cwyn:</w:t>
            </w:r>
          </w:p>
          <w:p w14:paraId="01B43993" w14:textId="77777777" w:rsidR="009F2826" w:rsidRDefault="009F2826" w:rsidP="00BC25CC">
            <w:pPr>
              <w:pStyle w:val="Default"/>
              <w:rPr>
                <w:rFonts w:ascii="Calibri" w:hAnsi="Calibri"/>
                <w:b/>
                <w:u w:val="single"/>
              </w:rPr>
            </w:pPr>
          </w:p>
          <w:p w14:paraId="7A117DF6" w14:textId="77777777" w:rsidR="00BC25CC" w:rsidRDefault="00BC25CC" w:rsidP="00BC25CC">
            <w:pPr>
              <w:pStyle w:val="Default"/>
              <w:rPr>
                <w:rFonts w:ascii="Calibri" w:hAnsi="Calibri"/>
              </w:rPr>
            </w:pPr>
          </w:p>
          <w:p w14:paraId="0C1A441A" w14:textId="77777777" w:rsidR="00513A40" w:rsidRDefault="00513A40" w:rsidP="00BC25CC">
            <w:pPr>
              <w:pStyle w:val="Default"/>
              <w:rPr>
                <w:rFonts w:ascii="Calibri" w:hAnsi="Calibri"/>
              </w:rPr>
            </w:pPr>
          </w:p>
          <w:p w14:paraId="66B35C0E" w14:textId="77777777" w:rsidR="00513A40" w:rsidRDefault="00000000" w:rsidP="00BC25CC">
            <w:pPr>
              <w:pStyle w:val="Default"/>
              <w:rPr>
                <w:rFonts w:ascii="Calibri" w:hAnsi="Calibri"/>
                <w:b/>
                <w:u w:val="single"/>
              </w:rPr>
            </w:pPr>
            <w:r w:rsidRPr="00513A40">
              <w:rPr>
                <w:rFonts w:ascii="Calibri" w:hAnsi="Calibri"/>
                <w:b/>
                <w:bCs/>
                <w:u w:val="single"/>
                <w:lang w:val="cy-GB"/>
              </w:rPr>
              <w:t>Y Canlyniad a Geisir:</w:t>
            </w:r>
          </w:p>
          <w:p w14:paraId="09DF7149" w14:textId="77777777" w:rsidR="009F2826" w:rsidRDefault="009F2826" w:rsidP="00BC25CC">
            <w:pPr>
              <w:pStyle w:val="Default"/>
              <w:rPr>
                <w:rFonts w:ascii="Calibri" w:hAnsi="Calibri"/>
                <w:b/>
                <w:u w:val="single"/>
              </w:rPr>
            </w:pPr>
          </w:p>
          <w:p w14:paraId="5C09BC15" w14:textId="77777777" w:rsidR="009F2826" w:rsidRDefault="009F2826" w:rsidP="00BC25CC">
            <w:pPr>
              <w:pStyle w:val="Default"/>
              <w:rPr>
                <w:rFonts w:ascii="Calibri" w:hAnsi="Calibri"/>
                <w:b/>
                <w:u w:val="single"/>
              </w:rPr>
            </w:pPr>
          </w:p>
          <w:p w14:paraId="7C81652A" w14:textId="77777777" w:rsidR="009F2826" w:rsidRPr="00513A40" w:rsidRDefault="009F2826" w:rsidP="00BC25CC">
            <w:pPr>
              <w:pStyle w:val="Default"/>
              <w:rPr>
                <w:rFonts w:ascii="Calibri" w:hAnsi="Calibri"/>
                <w:b/>
                <w:u w:val="single"/>
              </w:rPr>
            </w:pPr>
          </w:p>
          <w:p w14:paraId="0B12FFE9" w14:textId="77777777" w:rsidR="00513A40" w:rsidRPr="007C3E2C" w:rsidRDefault="00513A40" w:rsidP="00BC25CC">
            <w:pPr>
              <w:pStyle w:val="Default"/>
              <w:rPr>
                <w:rFonts w:ascii="Calibri" w:hAnsi="Calibri"/>
              </w:rPr>
            </w:pPr>
          </w:p>
        </w:tc>
      </w:tr>
      <w:tr w:rsidR="00CA6F3A" w14:paraId="4A965BD2" w14:textId="77777777" w:rsidTr="00BC25CC">
        <w:tc>
          <w:tcPr>
            <w:tcW w:w="10620" w:type="dxa"/>
            <w:gridSpan w:val="2"/>
          </w:tcPr>
          <w:p w14:paraId="06D3CA5E" w14:textId="77777777" w:rsidR="00BC25CC" w:rsidRDefault="00000000" w:rsidP="00BC25CC">
            <w:pPr>
              <w:pStyle w:val="Default"/>
              <w:spacing w:after="27"/>
              <w:rPr>
                <w:rFonts w:ascii="Calibri" w:hAnsi="Calibri" w:cs="Arial"/>
                <w:b/>
                <w:u w:val="single"/>
              </w:rPr>
            </w:pPr>
            <w:r w:rsidRPr="00C24647">
              <w:rPr>
                <w:rFonts w:ascii="Calibri" w:hAnsi="Calibri" w:cs="Arial"/>
                <w:b/>
                <w:bCs/>
                <w:u w:val="single"/>
                <w:lang w:val="cy-GB"/>
              </w:rPr>
              <w:t>Crynodeb o'r ymchwiliad</w:t>
            </w:r>
          </w:p>
          <w:p w14:paraId="06072D20" w14:textId="77777777" w:rsidR="00345B78" w:rsidRDefault="00345B78" w:rsidP="00BC25CC">
            <w:pPr>
              <w:pStyle w:val="Default"/>
              <w:spacing w:after="27"/>
              <w:rPr>
                <w:rFonts w:ascii="Calibri" w:hAnsi="Calibri" w:cs="Arial"/>
                <w:b/>
                <w:u w:val="single"/>
              </w:rPr>
            </w:pPr>
          </w:p>
          <w:p w14:paraId="5C5AE835" w14:textId="77777777" w:rsidR="009F2826" w:rsidRDefault="009F2826" w:rsidP="00BC25CC">
            <w:pPr>
              <w:pStyle w:val="Default"/>
              <w:spacing w:after="27"/>
              <w:rPr>
                <w:rFonts w:ascii="Calibri" w:hAnsi="Calibri" w:cs="Arial"/>
                <w:b/>
                <w:u w:val="single"/>
              </w:rPr>
            </w:pPr>
          </w:p>
          <w:p w14:paraId="268B3350" w14:textId="77777777" w:rsidR="005037DC" w:rsidRDefault="005037DC" w:rsidP="00BC25CC">
            <w:pPr>
              <w:pStyle w:val="Default"/>
              <w:spacing w:after="27"/>
              <w:rPr>
                <w:rFonts w:ascii="Calibri" w:hAnsi="Calibri" w:cs="Arial"/>
                <w:b/>
                <w:u w:val="single"/>
              </w:rPr>
            </w:pPr>
          </w:p>
          <w:p w14:paraId="453C59C8" w14:textId="77777777" w:rsidR="00345B78" w:rsidRPr="00C2606E" w:rsidRDefault="00000000" w:rsidP="00345B78">
            <w:pPr>
              <w:pStyle w:val="Default"/>
              <w:spacing w:after="27"/>
              <w:rPr>
                <w:rFonts w:ascii="Calibri" w:hAnsi="Calibri" w:cs="Arial"/>
                <w:b/>
                <w:u w:val="single"/>
              </w:rPr>
            </w:pPr>
            <w:r w:rsidRPr="00C2606E">
              <w:rPr>
                <w:rFonts w:ascii="Calibri" w:hAnsi="Calibri" w:cs="Arial"/>
                <w:b/>
                <w:bCs/>
                <w:u w:val="single"/>
                <w:lang w:val="cy-GB"/>
              </w:rPr>
              <w:t>Y Cefndir</w:t>
            </w:r>
          </w:p>
          <w:p w14:paraId="374D1FB4" w14:textId="77777777" w:rsidR="00BC25CC" w:rsidRDefault="00BC25CC" w:rsidP="00BC25CC">
            <w:pPr>
              <w:pStyle w:val="Default"/>
              <w:spacing w:after="27"/>
              <w:rPr>
                <w:rFonts w:ascii="Calibri" w:hAnsi="Calibri" w:cs="Arial"/>
              </w:rPr>
            </w:pPr>
          </w:p>
          <w:p w14:paraId="24C61243" w14:textId="77777777" w:rsidR="009F2826" w:rsidRDefault="009F2826" w:rsidP="00BC25CC">
            <w:pPr>
              <w:pStyle w:val="Default"/>
              <w:spacing w:after="27"/>
              <w:rPr>
                <w:rFonts w:ascii="Calibri" w:hAnsi="Calibri" w:cs="Arial"/>
              </w:rPr>
            </w:pPr>
          </w:p>
          <w:p w14:paraId="5DB74DF5" w14:textId="77777777" w:rsidR="009F2826" w:rsidRDefault="009F2826" w:rsidP="00BC25CC">
            <w:pPr>
              <w:pStyle w:val="Default"/>
              <w:spacing w:after="27"/>
              <w:rPr>
                <w:rFonts w:ascii="Calibri" w:hAnsi="Calibri" w:cs="Arial"/>
              </w:rPr>
            </w:pPr>
          </w:p>
          <w:p w14:paraId="5C36A3FE" w14:textId="77777777" w:rsidR="00BC25CC" w:rsidRPr="00B52056" w:rsidRDefault="00000000" w:rsidP="00BC25CC">
            <w:pPr>
              <w:pStyle w:val="Default"/>
              <w:spacing w:after="27"/>
              <w:rPr>
                <w:rFonts w:ascii="Calibri" w:hAnsi="Calibri" w:cs="Arial"/>
                <w:b/>
                <w:u w:val="single"/>
              </w:rPr>
            </w:pPr>
            <w:r w:rsidRPr="00C2606E">
              <w:rPr>
                <w:rFonts w:ascii="Calibri" w:hAnsi="Calibri" w:cs="Arial"/>
                <w:b/>
                <w:bCs/>
                <w:u w:val="single"/>
                <w:lang w:val="cy-GB"/>
              </w:rPr>
              <w:t>Canfyddiadau</w:t>
            </w:r>
          </w:p>
          <w:p w14:paraId="373E2802" w14:textId="77777777" w:rsidR="00BC25CC" w:rsidRDefault="00BC25CC" w:rsidP="00BC25CC">
            <w:pPr>
              <w:pStyle w:val="Default"/>
              <w:rPr>
                <w:rFonts w:ascii="Calibri" w:hAnsi="Calibri" w:cs="Tahoma"/>
              </w:rPr>
            </w:pPr>
          </w:p>
          <w:p w14:paraId="66919B4F" w14:textId="77777777" w:rsidR="009F2826" w:rsidRDefault="009F2826" w:rsidP="00BC25CC">
            <w:pPr>
              <w:pStyle w:val="Default"/>
              <w:rPr>
                <w:rFonts w:ascii="Calibri" w:hAnsi="Calibri" w:cs="Tahoma"/>
              </w:rPr>
            </w:pPr>
          </w:p>
          <w:p w14:paraId="7B000395" w14:textId="77777777" w:rsidR="009F2826" w:rsidRPr="00F26668" w:rsidRDefault="009F2826" w:rsidP="00BC25CC">
            <w:pPr>
              <w:pStyle w:val="Default"/>
              <w:rPr>
                <w:rFonts w:ascii="Calibri" w:hAnsi="Calibri" w:cs="Tahoma"/>
              </w:rPr>
            </w:pPr>
          </w:p>
        </w:tc>
      </w:tr>
      <w:tr w:rsidR="00CA6F3A" w14:paraId="251A3393" w14:textId="77777777" w:rsidTr="00BC25CC">
        <w:tc>
          <w:tcPr>
            <w:tcW w:w="10620" w:type="dxa"/>
            <w:gridSpan w:val="2"/>
          </w:tcPr>
          <w:p w14:paraId="054D6853" w14:textId="77777777" w:rsidR="00BC25CC" w:rsidRPr="000631FD" w:rsidRDefault="00000000" w:rsidP="00BC25CC">
            <w:pPr>
              <w:pStyle w:val="Default"/>
              <w:spacing w:after="24"/>
              <w:rPr>
                <w:rFonts w:ascii="Calibri" w:hAnsi="Calibri" w:cs="Arial"/>
                <w:b/>
                <w:u w:val="single"/>
              </w:rPr>
            </w:pPr>
            <w:r w:rsidRPr="000631FD">
              <w:rPr>
                <w:rFonts w:ascii="Calibri" w:hAnsi="Calibri"/>
                <w:b/>
                <w:bCs/>
                <w:u w:val="single"/>
                <w:lang w:val="cy-GB"/>
              </w:rPr>
              <w:t>Casgliad</w:t>
            </w:r>
            <w:r w:rsidRPr="000631FD">
              <w:rPr>
                <w:rFonts w:ascii="Calibri" w:hAnsi="Calibri"/>
                <w:lang w:val="cy-GB"/>
              </w:rPr>
              <w:t xml:space="preserve"> </w:t>
            </w:r>
          </w:p>
          <w:p w14:paraId="05A7F440" w14:textId="77777777" w:rsidR="00372D29" w:rsidRDefault="00000000" w:rsidP="00707579">
            <w:pPr>
              <w:tabs>
                <w:tab w:val="left" w:pos="1080"/>
              </w:tabs>
            </w:pPr>
            <w:r>
              <w:rPr>
                <w:lang w:val="cy-GB"/>
              </w:rPr>
              <w:t xml:space="preserve"> </w:t>
            </w:r>
          </w:p>
          <w:p w14:paraId="1751E24A" w14:textId="77777777" w:rsidR="00372D29" w:rsidRDefault="00000000" w:rsidP="00372D29">
            <w:pPr>
              <w:tabs>
                <w:tab w:val="left" w:pos="1080"/>
              </w:tabs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  <w:lang w:val="cy-GB"/>
              </w:rPr>
              <w:t>(Cadarnhewch a ydych o'r farn bod y gŵyn yn cael ei chadarnhau neu nad yw'n cael ei chadarnhau)</w:t>
            </w:r>
          </w:p>
          <w:p w14:paraId="3B62FCB6" w14:textId="77777777" w:rsidR="009F2826" w:rsidRDefault="009F2826" w:rsidP="00BC25CC">
            <w:pPr>
              <w:tabs>
                <w:tab w:val="left" w:pos="1080"/>
              </w:tabs>
            </w:pPr>
          </w:p>
          <w:p w14:paraId="5F85A510" w14:textId="77777777" w:rsidR="009F2826" w:rsidRPr="000631FD" w:rsidRDefault="009F2826" w:rsidP="00BC25CC">
            <w:pPr>
              <w:tabs>
                <w:tab w:val="left" w:pos="1080"/>
              </w:tabs>
              <w:rPr>
                <w:rFonts w:ascii="Calibri" w:hAnsi="Calibri" w:cs="Arial"/>
                <w:iCs/>
              </w:rPr>
            </w:pPr>
          </w:p>
        </w:tc>
      </w:tr>
      <w:tr w:rsidR="00CA6F3A" w14:paraId="072A076F" w14:textId="77777777" w:rsidTr="00BC25CC">
        <w:tc>
          <w:tcPr>
            <w:tcW w:w="6426" w:type="dxa"/>
          </w:tcPr>
          <w:p w14:paraId="7939634B" w14:textId="77777777" w:rsidR="00BC25CC" w:rsidRPr="00C24647" w:rsidRDefault="00000000" w:rsidP="00BC25CC">
            <w:pPr>
              <w:pStyle w:val="Default"/>
              <w:rPr>
                <w:rFonts w:ascii="Calibri" w:hAnsi="Calibri" w:cs="Arial"/>
                <w:b/>
              </w:rPr>
            </w:pPr>
            <w:r w:rsidRPr="00C24647">
              <w:rPr>
                <w:rFonts w:ascii="Calibri" w:hAnsi="Calibri" w:cs="Arial"/>
                <w:b/>
                <w:bCs/>
                <w:lang w:val="cy-GB"/>
              </w:rPr>
              <w:t>Enw:</w:t>
            </w:r>
          </w:p>
          <w:p w14:paraId="29A32CBC" w14:textId="77777777" w:rsidR="00BC25CC" w:rsidRPr="00492084" w:rsidRDefault="00BC25CC" w:rsidP="00BC25CC">
            <w:pPr>
              <w:pStyle w:val="Default"/>
              <w:rPr>
                <w:rFonts w:ascii="Calibri" w:hAnsi="Calibri" w:cs="Arial"/>
              </w:rPr>
            </w:pPr>
          </w:p>
        </w:tc>
        <w:tc>
          <w:tcPr>
            <w:tcW w:w="4194" w:type="dxa"/>
          </w:tcPr>
          <w:p w14:paraId="73F7DEC4" w14:textId="77777777" w:rsidR="00BC25CC" w:rsidRPr="00C24647" w:rsidRDefault="00000000" w:rsidP="00BC25CC">
            <w:pPr>
              <w:pStyle w:val="Default"/>
              <w:rPr>
                <w:rFonts w:ascii="Calibri" w:hAnsi="Calibri" w:cs="Arial"/>
                <w:b/>
              </w:rPr>
            </w:pPr>
            <w:r w:rsidRPr="00C24647">
              <w:rPr>
                <w:rFonts w:ascii="Calibri" w:hAnsi="Calibri" w:cs="Arial"/>
                <w:b/>
                <w:bCs/>
                <w:lang w:val="cy-GB"/>
              </w:rPr>
              <w:t>Llofnod:</w:t>
            </w:r>
          </w:p>
        </w:tc>
      </w:tr>
      <w:tr w:rsidR="00CA6F3A" w14:paraId="7C82E747" w14:textId="77777777" w:rsidTr="00BC25CC">
        <w:tc>
          <w:tcPr>
            <w:tcW w:w="6426" w:type="dxa"/>
          </w:tcPr>
          <w:p w14:paraId="726BD51C" w14:textId="77777777" w:rsidR="00BC25CC" w:rsidRPr="00C24647" w:rsidRDefault="00000000" w:rsidP="00BC25CC">
            <w:pPr>
              <w:pStyle w:val="Default"/>
              <w:rPr>
                <w:rFonts w:ascii="Calibri" w:hAnsi="Calibri" w:cs="Arial"/>
                <w:b/>
              </w:rPr>
            </w:pPr>
            <w:r w:rsidRPr="00C24647">
              <w:rPr>
                <w:rFonts w:ascii="Calibri" w:hAnsi="Calibri" w:cs="Arial"/>
                <w:b/>
                <w:bCs/>
                <w:lang w:val="cy-GB"/>
              </w:rPr>
              <w:t>Swydd:</w:t>
            </w:r>
            <w:r w:rsidRPr="00C24647">
              <w:rPr>
                <w:rFonts w:ascii="Calibri" w:hAnsi="Calibri" w:cs="Arial"/>
                <w:lang w:val="cy-GB"/>
              </w:rPr>
              <w:t xml:space="preserve"> </w:t>
            </w:r>
          </w:p>
          <w:p w14:paraId="2DDB7E52" w14:textId="77777777" w:rsidR="00BC25CC" w:rsidRPr="00492084" w:rsidRDefault="00BC25CC" w:rsidP="00BC25CC">
            <w:pPr>
              <w:pStyle w:val="Default"/>
              <w:rPr>
                <w:rFonts w:ascii="Calibri" w:hAnsi="Calibri" w:cs="Arial"/>
              </w:rPr>
            </w:pPr>
          </w:p>
        </w:tc>
        <w:tc>
          <w:tcPr>
            <w:tcW w:w="4194" w:type="dxa"/>
          </w:tcPr>
          <w:p w14:paraId="5889E009" w14:textId="77777777" w:rsidR="00BC25CC" w:rsidRDefault="00000000" w:rsidP="00BC25CC">
            <w:pPr>
              <w:pStyle w:val="Default"/>
              <w:rPr>
                <w:rFonts w:ascii="Calibri" w:hAnsi="Calibri" w:cs="Arial"/>
                <w:b/>
              </w:rPr>
            </w:pPr>
            <w:r w:rsidRPr="00C24647">
              <w:rPr>
                <w:rFonts w:ascii="Calibri" w:hAnsi="Calibri" w:cs="Arial"/>
                <w:b/>
                <w:bCs/>
                <w:lang w:val="cy-GB"/>
              </w:rPr>
              <w:t>Dyddiad:</w:t>
            </w:r>
          </w:p>
          <w:p w14:paraId="3C64A7B7" w14:textId="77777777" w:rsidR="00BC25CC" w:rsidRPr="00C24647" w:rsidRDefault="00BC25CC" w:rsidP="00BC25CC">
            <w:pPr>
              <w:pStyle w:val="Default"/>
              <w:rPr>
                <w:rFonts w:ascii="Calibri" w:hAnsi="Calibri" w:cs="Arial"/>
                <w:b/>
              </w:rPr>
            </w:pPr>
          </w:p>
        </w:tc>
      </w:tr>
    </w:tbl>
    <w:p w14:paraId="44EF79CA" w14:textId="77777777" w:rsidR="004D6483" w:rsidRPr="004D6483" w:rsidRDefault="004D6483" w:rsidP="004D6483">
      <w:pPr>
        <w:rPr>
          <w:rFonts w:ascii="Arial" w:hAnsi="Arial" w:cs="Arial"/>
          <w:sz w:val="22"/>
          <w:szCs w:val="22"/>
        </w:rPr>
        <w:sectPr w:rsidR="004D6483" w:rsidRPr="004D6483" w:rsidSect="00E76F0D">
          <w:headerReference w:type="default" r:id="rId12"/>
          <w:pgSz w:w="11906" w:h="16838" w:code="9"/>
          <w:pgMar w:top="421" w:right="1134" w:bottom="284" w:left="1134" w:header="284" w:footer="567" w:gutter="0"/>
          <w:cols w:space="720"/>
        </w:sectPr>
      </w:pPr>
    </w:p>
    <w:p w14:paraId="322022E9" w14:textId="77777777" w:rsidR="005633A7" w:rsidRDefault="00000000" w:rsidP="005633A7">
      <w:pPr>
        <w:tabs>
          <w:tab w:val="left" w:pos="0"/>
          <w:tab w:val="left" w:pos="720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  <w:lang w:val="cy-GB"/>
        </w:rPr>
        <w:lastRenderedPageBreak/>
        <w:t>Crynodeb o'r Materion a'r Argymhellion</w:t>
      </w:r>
    </w:p>
    <w:p w14:paraId="15E80709" w14:textId="77777777" w:rsidR="005633A7" w:rsidRDefault="005633A7" w:rsidP="005633A7">
      <w:pPr>
        <w:tabs>
          <w:tab w:val="left" w:pos="0"/>
          <w:tab w:val="left" w:pos="720"/>
        </w:tabs>
        <w:rPr>
          <w:rFonts w:ascii="Arial" w:hAnsi="Arial" w:cs="Arial"/>
          <w:b/>
          <w:bCs/>
          <w:u w:val="single"/>
        </w:rPr>
      </w:pPr>
    </w:p>
    <w:p w14:paraId="01629534" w14:textId="77777777" w:rsidR="005633A7" w:rsidRDefault="005633A7" w:rsidP="005633A7">
      <w:pPr>
        <w:rPr>
          <w:rFonts w:ascii="Arial" w:hAnsi="Arial" w:cs="Arial"/>
          <w:b/>
          <w:sz w:val="22"/>
          <w:szCs w:val="22"/>
        </w:rPr>
      </w:pPr>
    </w:p>
    <w:p w14:paraId="3E029075" w14:textId="77777777" w:rsidR="005633A7" w:rsidRDefault="005633A7" w:rsidP="005633A7">
      <w:pPr>
        <w:tabs>
          <w:tab w:val="left" w:pos="0"/>
        </w:tabs>
        <w:overflowPunct/>
        <w:rPr>
          <w:rFonts w:ascii="Arial" w:hAnsi="Arial" w:cs="Arial"/>
          <w:color w:val="1F497D"/>
          <w:szCs w:val="24"/>
        </w:rPr>
      </w:pPr>
    </w:p>
    <w:tbl>
      <w:tblPr>
        <w:tblpPr w:leftFromText="180" w:rightFromText="180" w:vertAnchor="page" w:horzAnchor="margin" w:tblpY="1936"/>
        <w:tblW w:w="147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830"/>
        <w:gridCol w:w="3260"/>
        <w:gridCol w:w="1701"/>
        <w:gridCol w:w="3119"/>
        <w:gridCol w:w="1276"/>
        <w:gridCol w:w="1559"/>
      </w:tblGrid>
      <w:tr w:rsidR="00CA6F3A" w14:paraId="6577827E" w14:textId="77777777" w:rsidTr="005633A7"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CA490" w14:textId="77777777" w:rsidR="005633A7" w:rsidRDefault="00000000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Crynodeb o'r Materion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F1CEE6" w14:textId="77777777" w:rsidR="005633A7" w:rsidRDefault="00000000">
            <w:pPr>
              <w:keepNext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Yr Argymhellion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B3C4C" w14:textId="77777777" w:rsidR="005633A7" w:rsidRDefault="00000000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Y Swyddog Cyfrifol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51B6E" w14:textId="77777777" w:rsidR="005633A7" w:rsidRDefault="00000000">
            <w:pPr>
              <w:keepNext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Unrhyw gamau sydd eisoes wedi'u cynllunio neu eu rhoi ar waith?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A336A" w14:textId="77777777" w:rsidR="005633A7" w:rsidRDefault="00000000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Targed</w:t>
            </w:r>
            <w:r>
              <w:rPr>
                <w:rFonts w:ascii="Arial" w:hAnsi="Arial" w:cs="Arial"/>
                <w:bCs/>
                <w:lang w:val="cy-GB"/>
              </w:rPr>
              <w:t xml:space="preserve"> </w:t>
            </w:r>
          </w:p>
          <w:p w14:paraId="34F32514" w14:textId="77777777" w:rsidR="005633A7" w:rsidRDefault="0000000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val="cy-GB"/>
              </w:rPr>
              <w:t>Dyddiad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23340" w14:textId="77777777" w:rsidR="005633A7" w:rsidRDefault="00000000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Cwblhawyd</w:t>
            </w:r>
          </w:p>
          <w:p w14:paraId="76D506EC" w14:textId="77777777" w:rsidR="005633A7" w:rsidRDefault="00000000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Dyddiad</w:t>
            </w:r>
          </w:p>
        </w:tc>
      </w:tr>
      <w:tr w:rsidR="00CA6F3A" w14:paraId="024B5BF1" w14:textId="77777777" w:rsidTr="005633A7">
        <w:trPr>
          <w:trHeight w:val="815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6183B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C5DF6" w14:textId="77777777" w:rsidR="005633A7" w:rsidRDefault="005633A7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D67A2" w14:textId="77777777" w:rsidR="005633A7" w:rsidRDefault="005633A7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D6D58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8AB5A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26220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</w:tr>
      <w:tr w:rsidR="00CA6F3A" w14:paraId="47E8C3E1" w14:textId="77777777" w:rsidTr="005633A7">
        <w:trPr>
          <w:trHeight w:val="815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2D8C3" w14:textId="77777777" w:rsidR="005633A7" w:rsidRDefault="005633A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26AC4" w14:textId="77777777" w:rsidR="005633A7" w:rsidRDefault="005633A7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694FA" w14:textId="77777777" w:rsidR="005633A7" w:rsidRDefault="005633A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285D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F6734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7139F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</w:tr>
      <w:tr w:rsidR="00CA6F3A" w14:paraId="76AC9ED3" w14:textId="77777777" w:rsidTr="005633A7">
        <w:trPr>
          <w:trHeight w:val="815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F782A" w14:textId="77777777" w:rsidR="005633A7" w:rsidRDefault="005633A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AC8A" w14:textId="77777777" w:rsidR="005633A7" w:rsidRDefault="005633A7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4F656" w14:textId="77777777" w:rsidR="005633A7" w:rsidRDefault="005633A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B10AB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B3847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AD290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</w:tr>
      <w:tr w:rsidR="00CA6F3A" w14:paraId="1ABD0D1A" w14:textId="77777777" w:rsidTr="005633A7">
        <w:trPr>
          <w:trHeight w:val="815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ED8D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71F74" w14:textId="77777777" w:rsidR="005633A7" w:rsidRDefault="005633A7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67D3" w14:textId="77777777" w:rsidR="005633A7" w:rsidRDefault="005633A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FCD2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CBEBD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DFFD9" w14:textId="77777777" w:rsidR="005633A7" w:rsidRDefault="005633A7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61AC5165" w14:textId="77777777" w:rsidR="005633A7" w:rsidRDefault="005633A7" w:rsidP="005633A7">
      <w:pPr>
        <w:tabs>
          <w:tab w:val="left" w:pos="0"/>
        </w:tabs>
        <w:rPr>
          <w:rFonts w:ascii="Times New Roman" w:hAnsi="Times New Roman"/>
        </w:rPr>
      </w:pPr>
    </w:p>
    <w:p w14:paraId="2ABB7D50" w14:textId="77777777" w:rsidR="005633A7" w:rsidRDefault="005633A7" w:rsidP="005633A7">
      <w:pPr>
        <w:rPr>
          <w:rFonts w:ascii="Arial" w:hAnsi="Arial" w:cs="Arial"/>
          <w:sz w:val="22"/>
          <w:szCs w:val="22"/>
        </w:rPr>
      </w:pPr>
    </w:p>
    <w:p w14:paraId="75C335EF" w14:textId="77777777" w:rsidR="005633A7" w:rsidRDefault="005633A7" w:rsidP="005633A7">
      <w:pPr>
        <w:rPr>
          <w:rFonts w:ascii="Arial" w:hAnsi="Arial" w:cs="Arial"/>
          <w:sz w:val="22"/>
          <w:szCs w:val="22"/>
        </w:rPr>
      </w:pPr>
    </w:p>
    <w:p w14:paraId="5CF903CA" w14:textId="77777777" w:rsidR="005633A7" w:rsidRDefault="005633A7" w:rsidP="005633A7">
      <w:pPr>
        <w:rPr>
          <w:rFonts w:ascii="Arial" w:hAnsi="Arial" w:cs="Arial"/>
          <w:sz w:val="22"/>
          <w:szCs w:val="22"/>
        </w:rPr>
      </w:pPr>
    </w:p>
    <w:p w14:paraId="581340DC" w14:textId="77777777" w:rsidR="003069D0" w:rsidRPr="00DE0495" w:rsidRDefault="003069D0" w:rsidP="003069D0">
      <w:pPr>
        <w:rPr>
          <w:rFonts w:ascii="Arial" w:hAnsi="Arial" w:cs="Arial"/>
          <w:sz w:val="22"/>
          <w:szCs w:val="22"/>
        </w:rPr>
      </w:pPr>
    </w:p>
    <w:sectPr w:rsidR="003069D0" w:rsidRPr="00DE0495" w:rsidSect="003069D0">
      <w:pgSz w:w="16838" w:h="11906" w:orient="landscape" w:code="9"/>
      <w:pgMar w:top="1134" w:right="2268" w:bottom="1134" w:left="709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7420D" w14:textId="77777777" w:rsidR="00752BC1" w:rsidRDefault="00752BC1">
      <w:r>
        <w:separator/>
      </w:r>
    </w:p>
  </w:endnote>
  <w:endnote w:type="continuationSeparator" w:id="0">
    <w:p w14:paraId="6BF20011" w14:textId="77777777" w:rsidR="00752BC1" w:rsidRDefault="0075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JFMO N+ Century Gothic">
    <w:altName w:val="Century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RATK N+ Century Gothic">
    <w:altName w:val="Century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imbusSanL-Regu">
    <w:altName w:val="Calibri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4C804" w14:textId="77777777" w:rsidR="00752BC1" w:rsidRDefault="00752BC1">
      <w:r>
        <w:separator/>
      </w:r>
    </w:p>
  </w:footnote>
  <w:footnote w:type="continuationSeparator" w:id="0">
    <w:p w14:paraId="5BB8DDFB" w14:textId="77777777" w:rsidR="00752BC1" w:rsidRDefault="00752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113C" w14:textId="77777777" w:rsidR="006E0261" w:rsidRDefault="00000000" w:rsidP="00E76F0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562FE1" wp14:editId="2E77A9D3">
              <wp:simplePos x="0" y="0"/>
              <wp:positionH relativeFrom="column">
                <wp:posOffset>4383538</wp:posOffset>
              </wp:positionH>
              <wp:positionV relativeFrom="paragraph">
                <wp:posOffset>787223</wp:posOffset>
              </wp:positionV>
              <wp:extent cx="2303942" cy="825131"/>
              <wp:effectExtent l="0" t="0" r="127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942" cy="82513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100AF" w14:textId="77777777" w:rsidR="006E0261" w:rsidRDefault="006E0261" w:rsidP="00DE0495"/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562F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45.15pt;margin-top:62pt;width:181.4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" stroked="f">
              <v:textbox>
                <w:txbxContent>
                  <w:p w14:paraId="33F100AF" w14:textId="77777777" w:rsidR="006E0261" w:rsidRDefault="006E0261" w:rsidP="00DE0495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4DDB"/>
    <w:multiLevelType w:val="hybridMultilevel"/>
    <w:tmpl w:val="3C6A3D12"/>
    <w:lvl w:ilvl="0" w:tplc="9DB80D24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ascii="Calibri" w:eastAsia="Times New Roman" w:hAnsi="Calibri" w:cs="Arial"/>
      </w:rPr>
    </w:lvl>
    <w:lvl w:ilvl="1" w:tplc="9EA24854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8D4C8D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DD80215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CB446B6A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39BA2188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AC5488C0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B908F464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1443DA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2D361FF"/>
    <w:multiLevelType w:val="hybridMultilevel"/>
    <w:tmpl w:val="808A9720"/>
    <w:lvl w:ilvl="0" w:tplc="F8E4FF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</w:rPr>
    </w:lvl>
    <w:lvl w:ilvl="1" w:tplc="1242D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2E08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F8FF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6B1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3801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343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76FD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C4C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775B80"/>
    <w:multiLevelType w:val="hybridMultilevel"/>
    <w:tmpl w:val="66D68C5E"/>
    <w:lvl w:ilvl="0" w:tplc="2332BFE0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ascii="Calibri" w:eastAsia="Times New Roman" w:hAnsi="Calibri" w:cs="Arial"/>
      </w:rPr>
    </w:lvl>
    <w:lvl w:ilvl="1" w:tplc="7B62BC18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66EE330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45DC616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E95E3AB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A7FCDE2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C66CBE0A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DE854F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7E03AF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D347D0F"/>
    <w:multiLevelType w:val="hybridMultilevel"/>
    <w:tmpl w:val="0324C160"/>
    <w:lvl w:ilvl="0" w:tplc="E91C71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</w:rPr>
    </w:lvl>
    <w:lvl w:ilvl="1" w:tplc="FE3CDC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246B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36BD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588D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5203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0496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C48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10F2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4E5235"/>
    <w:multiLevelType w:val="hybridMultilevel"/>
    <w:tmpl w:val="8B281B28"/>
    <w:lvl w:ilvl="0" w:tplc="29E6D17E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6FF8E4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4EEF9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7144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3ABB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EAC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7ED2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507C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725A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3431AD"/>
    <w:multiLevelType w:val="hybridMultilevel"/>
    <w:tmpl w:val="E3B42352"/>
    <w:lvl w:ilvl="0" w:tplc="E5C686F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D7E08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F820A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AA4D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9400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C6C0C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A22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4693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372C5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036BF"/>
    <w:multiLevelType w:val="hybridMultilevel"/>
    <w:tmpl w:val="F13C55C2"/>
    <w:lvl w:ilvl="0" w:tplc="E034E2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20CD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AD22D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90D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0278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85EBA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F4BA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BC3F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4288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92AD6"/>
    <w:multiLevelType w:val="hybridMultilevel"/>
    <w:tmpl w:val="46BADA92"/>
    <w:lvl w:ilvl="0" w:tplc="47A28370">
      <w:start w:val="1"/>
      <w:numFmt w:val="lowerLetter"/>
      <w:lvlText w:val="%1."/>
      <w:lvlJc w:val="left"/>
      <w:pPr>
        <w:tabs>
          <w:tab w:val="num" w:pos="1080"/>
        </w:tabs>
        <w:ind w:left="1080" w:hanging="540"/>
      </w:pPr>
      <w:rPr>
        <w:rFonts w:ascii="Calibri" w:eastAsia="Times New Roman" w:hAnsi="Calibri" w:cs="Arial"/>
      </w:rPr>
    </w:lvl>
    <w:lvl w:ilvl="1" w:tplc="F878ACA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E0F6A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45A8D1F8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BF09E1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DB62E4E6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A825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A90AED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F185A5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53DA1A97"/>
    <w:multiLevelType w:val="multilevel"/>
    <w:tmpl w:val="767A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6D742A"/>
    <w:multiLevelType w:val="hybridMultilevel"/>
    <w:tmpl w:val="9DBCA690"/>
    <w:lvl w:ilvl="0" w:tplc="2BFA988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B9104D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85A43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D41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CE48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92A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4A3D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34F3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EE68F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51516"/>
    <w:multiLevelType w:val="hybridMultilevel"/>
    <w:tmpl w:val="87C0386C"/>
    <w:lvl w:ilvl="0" w:tplc="37A4EE02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ascii="Calibri" w:eastAsia="Times New Roman" w:hAnsi="Calibri" w:cs="Arial"/>
      </w:rPr>
    </w:lvl>
    <w:lvl w:ilvl="1" w:tplc="520AC03A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124E9F58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7E2266C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22CEB3EA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CFA947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3EE831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30EFE8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B20C50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725B5C5E"/>
    <w:multiLevelType w:val="hybridMultilevel"/>
    <w:tmpl w:val="97484FA6"/>
    <w:lvl w:ilvl="0" w:tplc="E2C6720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ascii="Calibri" w:eastAsia="Times New Roman" w:hAnsi="Calibri" w:cs="Arial"/>
      </w:rPr>
    </w:lvl>
    <w:lvl w:ilvl="1" w:tplc="C6A65780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3A88E13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DEC491F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C04BD5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3286CD9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6F4FE9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2CA63A2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3E8878C6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7DB13AE2"/>
    <w:multiLevelType w:val="hybridMultilevel"/>
    <w:tmpl w:val="52C4BAFE"/>
    <w:lvl w:ilvl="0" w:tplc="26F4B40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2C3E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1AA4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3A41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A4BE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AC65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8A2B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2815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48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3296902">
    <w:abstractNumId w:val="8"/>
  </w:num>
  <w:num w:numId="2" w16cid:durableId="2075662190">
    <w:abstractNumId w:val="9"/>
  </w:num>
  <w:num w:numId="3" w16cid:durableId="781195026">
    <w:abstractNumId w:val="4"/>
  </w:num>
  <w:num w:numId="4" w16cid:durableId="1147238084">
    <w:abstractNumId w:val="5"/>
  </w:num>
  <w:num w:numId="5" w16cid:durableId="1655648868">
    <w:abstractNumId w:val="2"/>
  </w:num>
  <w:num w:numId="6" w16cid:durableId="696465022">
    <w:abstractNumId w:val="0"/>
  </w:num>
  <w:num w:numId="7" w16cid:durableId="1882478347">
    <w:abstractNumId w:val="11"/>
  </w:num>
  <w:num w:numId="8" w16cid:durableId="11732047">
    <w:abstractNumId w:val="10"/>
  </w:num>
  <w:num w:numId="9" w16cid:durableId="275255691">
    <w:abstractNumId w:val="7"/>
  </w:num>
  <w:num w:numId="10" w16cid:durableId="940457389">
    <w:abstractNumId w:val="3"/>
  </w:num>
  <w:num w:numId="11" w16cid:durableId="1968660478">
    <w:abstractNumId w:val="1"/>
  </w:num>
  <w:num w:numId="12" w16cid:durableId="1040326565">
    <w:abstractNumId w:val="12"/>
  </w:num>
  <w:num w:numId="13" w16cid:durableId="6478310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26"/>
    <w:rsid w:val="00002027"/>
    <w:rsid w:val="000208E2"/>
    <w:rsid w:val="00033185"/>
    <w:rsid w:val="00043550"/>
    <w:rsid w:val="000523AB"/>
    <w:rsid w:val="000631FD"/>
    <w:rsid w:val="000663E0"/>
    <w:rsid w:val="000671DB"/>
    <w:rsid w:val="0007680C"/>
    <w:rsid w:val="00080FD3"/>
    <w:rsid w:val="00083420"/>
    <w:rsid w:val="000B1DD3"/>
    <w:rsid w:val="000C0C14"/>
    <w:rsid w:val="000D3C1D"/>
    <w:rsid w:val="000D432B"/>
    <w:rsid w:val="000F32BA"/>
    <w:rsid w:val="00172AC9"/>
    <w:rsid w:val="00173762"/>
    <w:rsid w:val="001779AA"/>
    <w:rsid w:val="00182A57"/>
    <w:rsid w:val="00182C55"/>
    <w:rsid w:val="001A012A"/>
    <w:rsid w:val="001A08C4"/>
    <w:rsid w:val="001A36A6"/>
    <w:rsid w:val="001C0E31"/>
    <w:rsid w:val="001C2B2F"/>
    <w:rsid w:val="001D7DB3"/>
    <w:rsid w:val="001E13D6"/>
    <w:rsid w:val="001E5E84"/>
    <w:rsid w:val="001F25C4"/>
    <w:rsid w:val="002116B4"/>
    <w:rsid w:val="00254B03"/>
    <w:rsid w:val="00283401"/>
    <w:rsid w:val="002B3580"/>
    <w:rsid w:val="002C74B8"/>
    <w:rsid w:val="002E318B"/>
    <w:rsid w:val="00301A28"/>
    <w:rsid w:val="00305BB3"/>
    <w:rsid w:val="003069D0"/>
    <w:rsid w:val="00306E88"/>
    <w:rsid w:val="00307657"/>
    <w:rsid w:val="003154C3"/>
    <w:rsid w:val="00316219"/>
    <w:rsid w:val="0032028A"/>
    <w:rsid w:val="00335C94"/>
    <w:rsid w:val="00336C87"/>
    <w:rsid w:val="00340A6E"/>
    <w:rsid w:val="00345B78"/>
    <w:rsid w:val="0036092A"/>
    <w:rsid w:val="00372D29"/>
    <w:rsid w:val="00383E50"/>
    <w:rsid w:val="00384F82"/>
    <w:rsid w:val="003854E6"/>
    <w:rsid w:val="003A011D"/>
    <w:rsid w:val="003A79C2"/>
    <w:rsid w:val="003B25E6"/>
    <w:rsid w:val="003B53FA"/>
    <w:rsid w:val="003B65CF"/>
    <w:rsid w:val="003D1F1A"/>
    <w:rsid w:val="003D29E1"/>
    <w:rsid w:val="003F02D9"/>
    <w:rsid w:val="00406D24"/>
    <w:rsid w:val="0041362F"/>
    <w:rsid w:val="00421CF1"/>
    <w:rsid w:val="0042595E"/>
    <w:rsid w:val="00437A79"/>
    <w:rsid w:val="00442066"/>
    <w:rsid w:val="00452731"/>
    <w:rsid w:val="00453EE9"/>
    <w:rsid w:val="00456D9A"/>
    <w:rsid w:val="00460767"/>
    <w:rsid w:val="004663F2"/>
    <w:rsid w:val="00476FAB"/>
    <w:rsid w:val="0049128A"/>
    <w:rsid w:val="00492084"/>
    <w:rsid w:val="004B3171"/>
    <w:rsid w:val="004D6483"/>
    <w:rsid w:val="004E6755"/>
    <w:rsid w:val="004E752F"/>
    <w:rsid w:val="004F510D"/>
    <w:rsid w:val="005037DC"/>
    <w:rsid w:val="0050406D"/>
    <w:rsid w:val="005135BD"/>
    <w:rsid w:val="00513A40"/>
    <w:rsid w:val="00522BFF"/>
    <w:rsid w:val="00560513"/>
    <w:rsid w:val="005633A7"/>
    <w:rsid w:val="005711C3"/>
    <w:rsid w:val="00577C09"/>
    <w:rsid w:val="00582EDB"/>
    <w:rsid w:val="00592E2F"/>
    <w:rsid w:val="005A27A7"/>
    <w:rsid w:val="005A73B5"/>
    <w:rsid w:val="005C5FB7"/>
    <w:rsid w:val="005D256F"/>
    <w:rsid w:val="00611383"/>
    <w:rsid w:val="0061557B"/>
    <w:rsid w:val="00617F10"/>
    <w:rsid w:val="00620688"/>
    <w:rsid w:val="006376B2"/>
    <w:rsid w:val="00644980"/>
    <w:rsid w:val="00646BC4"/>
    <w:rsid w:val="00650429"/>
    <w:rsid w:val="00655F82"/>
    <w:rsid w:val="00674663"/>
    <w:rsid w:val="006834B7"/>
    <w:rsid w:val="00686417"/>
    <w:rsid w:val="006864AD"/>
    <w:rsid w:val="006A0D61"/>
    <w:rsid w:val="006B1D49"/>
    <w:rsid w:val="006C2E13"/>
    <w:rsid w:val="006C5E32"/>
    <w:rsid w:val="006D41F0"/>
    <w:rsid w:val="006E0261"/>
    <w:rsid w:val="006E114A"/>
    <w:rsid w:val="006E33F6"/>
    <w:rsid w:val="006E4FD2"/>
    <w:rsid w:val="006E7364"/>
    <w:rsid w:val="00707579"/>
    <w:rsid w:val="00707B66"/>
    <w:rsid w:val="0071293B"/>
    <w:rsid w:val="00720055"/>
    <w:rsid w:val="00723FA3"/>
    <w:rsid w:val="00744BA6"/>
    <w:rsid w:val="00747268"/>
    <w:rsid w:val="007529C5"/>
    <w:rsid w:val="00752BC1"/>
    <w:rsid w:val="00762427"/>
    <w:rsid w:val="00782A9D"/>
    <w:rsid w:val="007B5418"/>
    <w:rsid w:val="007C15D7"/>
    <w:rsid w:val="007C3E2C"/>
    <w:rsid w:val="007C6391"/>
    <w:rsid w:val="007E05F3"/>
    <w:rsid w:val="007F626F"/>
    <w:rsid w:val="007F7ABD"/>
    <w:rsid w:val="00815292"/>
    <w:rsid w:val="00826044"/>
    <w:rsid w:val="0083349C"/>
    <w:rsid w:val="00835A39"/>
    <w:rsid w:val="00860C73"/>
    <w:rsid w:val="00873277"/>
    <w:rsid w:val="00874A63"/>
    <w:rsid w:val="00881765"/>
    <w:rsid w:val="00882132"/>
    <w:rsid w:val="008A3B0E"/>
    <w:rsid w:val="008B21EF"/>
    <w:rsid w:val="008E08E2"/>
    <w:rsid w:val="00903EF8"/>
    <w:rsid w:val="00922778"/>
    <w:rsid w:val="00925A49"/>
    <w:rsid w:val="00925E55"/>
    <w:rsid w:val="00926BE9"/>
    <w:rsid w:val="00935AF0"/>
    <w:rsid w:val="009417A7"/>
    <w:rsid w:val="00954C5D"/>
    <w:rsid w:val="00980555"/>
    <w:rsid w:val="009A18B2"/>
    <w:rsid w:val="009B01C7"/>
    <w:rsid w:val="009B1F8A"/>
    <w:rsid w:val="009E7817"/>
    <w:rsid w:val="009F2826"/>
    <w:rsid w:val="009F56E8"/>
    <w:rsid w:val="00A00E52"/>
    <w:rsid w:val="00A13621"/>
    <w:rsid w:val="00A20109"/>
    <w:rsid w:val="00A35161"/>
    <w:rsid w:val="00A404C0"/>
    <w:rsid w:val="00A8147D"/>
    <w:rsid w:val="00AA3BCC"/>
    <w:rsid w:val="00AA4BB4"/>
    <w:rsid w:val="00AB0801"/>
    <w:rsid w:val="00AB1F87"/>
    <w:rsid w:val="00AD1C9C"/>
    <w:rsid w:val="00AE5852"/>
    <w:rsid w:val="00AE7C5D"/>
    <w:rsid w:val="00AF1A90"/>
    <w:rsid w:val="00B10DC5"/>
    <w:rsid w:val="00B11209"/>
    <w:rsid w:val="00B268A3"/>
    <w:rsid w:val="00B26A8C"/>
    <w:rsid w:val="00B40CE0"/>
    <w:rsid w:val="00B52056"/>
    <w:rsid w:val="00B702AC"/>
    <w:rsid w:val="00B907B1"/>
    <w:rsid w:val="00BB020E"/>
    <w:rsid w:val="00BC25CC"/>
    <w:rsid w:val="00BD4A9E"/>
    <w:rsid w:val="00BD55E6"/>
    <w:rsid w:val="00BD5C83"/>
    <w:rsid w:val="00C0470E"/>
    <w:rsid w:val="00C17F63"/>
    <w:rsid w:val="00C20ED0"/>
    <w:rsid w:val="00C21407"/>
    <w:rsid w:val="00C24647"/>
    <w:rsid w:val="00C2606E"/>
    <w:rsid w:val="00C46F5D"/>
    <w:rsid w:val="00C53655"/>
    <w:rsid w:val="00C60D42"/>
    <w:rsid w:val="00C61B1F"/>
    <w:rsid w:val="00C7078B"/>
    <w:rsid w:val="00C835F5"/>
    <w:rsid w:val="00C8419C"/>
    <w:rsid w:val="00CA086A"/>
    <w:rsid w:val="00CA3327"/>
    <w:rsid w:val="00CA6F3A"/>
    <w:rsid w:val="00CB6142"/>
    <w:rsid w:val="00CC03DC"/>
    <w:rsid w:val="00CE36A3"/>
    <w:rsid w:val="00D015E6"/>
    <w:rsid w:val="00D06473"/>
    <w:rsid w:val="00D32096"/>
    <w:rsid w:val="00D50F4A"/>
    <w:rsid w:val="00D541BA"/>
    <w:rsid w:val="00D569A2"/>
    <w:rsid w:val="00D92FAB"/>
    <w:rsid w:val="00DA0319"/>
    <w:rsid w:val="00DC065A"/>
    <w:rsid w:val="00DE0495"/>
    <w:rsid w:val="00DE7B7B"/>
    <w:rsid w:val="00E04B5D"/>
    <w:rsid w:val="00E22CA1"/>
    <w:rsid w:val="00E26434"/>
    <w:rsid w:val="00E44222"/>
    <w:rsid w:val="00E70352"/>
    <w:rsid w:val="00E76F0D"/>
    <w:rsid w:val="00EA1A61"/>
    <w:rsid w:val="00EA1C1E"/>
    <w:rsid w:val="00ED3C03"/>
    <w:rsid w:val="00ED4DB3"/>
    <w:rsid w:val="00ED5703"/>
    <w:rsid w:val="00EE0EBC"/>
    <w:rsid w:val="00EF14C3"/>
    <w:rsid w:val="00F26668"/>
    <w:rsid w:val="00F272CA"/>
    <w:rsid w:val="00F324FD"/>
    <w:rsid w:val="00F54918"/>
    <w:rsid w:val="00F56147"/>
    <w:rsid w:val="00F62154"/>
    <w:rsid w:val="00F8288D"/>
    <w:rsid w:val="00F83623"/>
    <w:rsid w:val="00F91A78"/>
    <w:rsid w:val="00FA3B8C"/>
    <w:rsid w:val="00FB0366"/>
    <w:rsid w:val="00FB2685"/>
    <w:rsid w:val="00FE7A83"/>
    <w:rsid w:val="00FF0DA6"/>
    <w:rsid w:val="00F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C42A5"/>
  <w15:chartTrackingRefBased/>
  <w15:docId w15:val="{66C405D6-E153-4E0D-BDA4-6A646114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5CC"/>
    <w:pPr>
      <w:overflowPunct w:val="0"/>
      <w:autoSpaceDE w:val="0"/>
      <w:autoSpaceDN w:val="0"/>
      <w:adjustRightInd w:val="0"/>
      <w:textAlignment w:val="baseline"/>
    </w:pPr>
    <w:rPr>
      <w:rFonts w:ascii="Bookman Old Style" w:hAnsi="Bookman Old Style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i/>
      <w:iCs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textAlignment w:val="auto"/>
      <w:outlineLvl w:val="2"/>
    </w:pPr>
    <w:rPr>
      <w:rFonts w:eastAsia="Arial Unicode MS"/>
      <w:b/>
      <w:sz w:val="19"/>
    </w:rPr>
  </w:style>
  <w:style w:type="paragraph" w:styleId="Heading4">
    <w:name w:val="heading 4"/>
    <w:basedOn w:val="Normal"/>
    <w:next w:val="Normal"/>
    <w:qFormat/>
    <w:rsid w:val="005D25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8">
    <w:name w:val="heading 8"/>
    <w:basedOn w:val="Normal"/>
    <w:next w:val="Normal"/>
    <w:qFormat/>
    <w:rsid w:val="00BC25CC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  <w:textAlignment w:val="auto"/>
    </w:pPr>
    <w:rPr>
      <w:rFonts w:ascii="Arial" w:hAnsi="Arial" w:cs="Arial"/>
      <w:i/>
      <w:iCs/>
      <w:sz w:val="18"/>
    </w:rPr>
  </w:style>
  <w:style w:type="paragraph" w:styleId="BalloonText">
    <w:name w:val="Balloon Text"/>
    <w:basedOn w:val="Normal"/>
    <w:semiHidden/>
    <w:rsid w:val="004912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37A7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37A79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0B1DD3"/>
    <w:pPr>
      <w:widowControl w:val="0"/>
      <w:autoSpaceDE w:val="0"/>
      <w:autoSpaceDN w:val="0"/>
      <w:adjustRightInd w:val="0"/>
    </w:pPr>
    <w:rPr>
      <w:rFonts w:ascii="YJFMO N+ Century Gothic" w:hAnsi="YJFMO N+ Century Gothic" w:cs="YJFMO N+ Century Gothic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1E13D6"/>
    <w:pPr>
      <w:spacing w:line="240" w:lineRule="atLeast"/>
    </w:pPr>
    <w:rPr>
      <w:rFonts w:ascii="WRATK N+ Century Gothic" w:hAnsi="WRATK N+ Century Gothic" w:cs="Times New Roman"/>
      <w:color w:val="auto"/>
    </w:rPr>
  </w:style>
  <w:style w:type="character" w:styleId="Hyperlink">
    <w:name w:val="Hyperlink"/>
    <w:uiPriority w:val="99"/>
    <w:rsid w:val="00A20109"/>
    <w:rPr>
      <w:color w:val="0000FF"/>
      <w:u w:val="single"/>
    </w:rPr>
  </w:style>
  <w:style w:type="paragraph" w:styleId="NormalWeb">
    <w:name w:val="Normal (Web)"/>
    <w:basedOn w:val="Normal"/>
    <w:rsid w:val="00FB2685"/>
    <w:pPr>
      <w:spacing w:before="100" w:beforeAutospacing="1" w:after="100" w:afterAutospacing="1"/>
    </w:pPr>
  </w:style>
  <w:style w:type="paragraph" w:customStyle="1" w:styleId="Center">
    <w:name w:val="Center"/>
    <w:basedOn w:val="Normal"/>
    <w:rsid w:val="005D256F"/>
    <w:rPr>
      <w:rFonts w:ascii="Arial" w:hAnsi="Arial"/>
      <w:b/>
      <w:caps/>
    </w:rPr>
  </w:style>
  <w:style w:type="character" w:styleId="CommentReference">
    <w:name w:val="annotation reference"/>
    <w:semiHidden/>
    <w:rsid w:val="005D256F"/>
    <w:rPr>
      <w:sz w:val="18"/>
    </w:rPr>
  </w:style>
  <w:style w:type="paragraph" w:styleId="CommentText">
    <w:name w:val="annotation text"/>
    <w:basedOn w:val="Normal"/>
    <w:semiHidden/>
    <w:rsid w:val="005D256F"/>
    <w:rPr>
      <w:szCs w:val="24"/>
    </w:rPr>
  </w:style>
  <w:style w:type="character" w:customStyle="1" w:styleId="FooterChar">
    <w:name w:val="Footer Char"/>
    <w:link w:val="Footer"/>
    <w:uiPriority w:val="99"/>
    <w:locked/>
    <w:rsid w:val="00BC25CC"/>
    <w:rPr>
      <w:rFonts w:ascii="Bookman Old Style" w:hAnsi="Bookman Old Style"/>
      <w:sz w:val="24"/>
      <w:lang w:val="en-GB" w:eastAsia="en-GB" w:bidi="ar-SA"/>
    </w:rPr>
  </w:style>
  <w:style w:type="character" w:styleId="PageNumber">
    <w:name w:val="page number"/>
    <w:rsid w:val="00BC25CC"/>
    <w:rPr>
      <w:rFonts w:cs="Times New Roman"/>
    </w:rPr>
  </w:style>
  <w:style w:type="paragraph" w:customStyle="1" w:styleId="Style2">
    <w:name w:val="Style 2"/>
    <w:basedOn w:val="Normal"/>
    <w:link w:val="Style2Char"/>
    <w:rsid w:val="00BC25CC"/>
    <w:pPr>
      <w:overflowPunct/>
      <w:autoSpaceDE/>
      <w:autoSpaceDN/>
      <w:adjustRightInd/>
      <w:textAlignment w:val="auto"/>
    </w:pPr>
    <w:rPr>
      <w:rFonts w:ascii="Arial" w:hAnsi="Arial" w:cs="Arial"/>
      <w:b/>
      <w:szCs w:val="22"/>
    </w:rPr>
  </w:style>
  <w:style w:type="character" w:customStyle="1" w:styleId="Style2Char">
    <w:name w:val="Style 2 Char"/>
    <w:link w:val="Style2"/>
    <w:locked/>
    <w:rsid w:val="00BC25CC"/>
    <w:rPr>
      <w:rFonts w:ascii="Arial" w:hAnsi="Arial" w:cs="Arial"/>
      <w:b/>
      <w:sz w:val="24"/>
      <w:szCs w:val="22"/>
      <w:lang w:val="en-GB" w:eastAsia="en-GB" w:bidi="ar-SA"/>
    </w:rPr>
  </w:style>
  <w:style w:type="paragraph" w:styleId="Title">
    <w:name w:val="Title"/>
    <w:basedOn w:val="Normal"/>
    <w:link w:val="TitleChar"/>
    <w:qFormat/>
    <w:rsid w:val="00BC25CC"/>
    <w:pPr>
      <w:overflowPunct/>
      <w:autoSpaceDE/>
      <w:autoSpaceDN/>
      <w:adjustRightInd/>
      <w:ind w:left="720" w:hanging="720"/>
      <w:jc w:val="center"/>
      <w:textAlignment w:val="auto"/>
    </w:pPr>
    <w:rPr>
      <w:rFonts w:ascii="Times New Roman" w:hAnsi="Times New Roman"/>
      <w:b/>
      <w:bCs/>
      <w:szCs w:val="24"/>
      <w:u w:val="single"/>
      <w:lang w:eastAsia="en-US"/>
    </w:rPr>
  </w:style>
  <w:style w:type="character" w:customStyle="1" w:styleId="TitleChar">
    <w:name w:val="Title Char"/>
    <w:link w:val="Title"/>
    <w:locked/>
    <w:rsid w:val="00BC25CC"/>
    <w:rPr>
      <w:b/>
      <w:bCs/>
      <w:sz w:val="24"/>
      <w:szCs w:val="24"/>
      <w:u w:val="single"/>
      <w:lang w:val="en-GB" w:eastAsia="en-US" w:bidi="ar-SA"/>
    </w:rPr>
  </w:style>
  <w:style w:type="character" w:styleId="Strong">
    <w:name w:val="Strong"/>
    <w:qFormat/>
    <w:rsid w:val="00BC25CC"/>
    <w:rPr>
      <w:b/>
      <w:bCs/>
    </w:rPr>
  </w:style>
  <w:style w:type="character" w:customStyle="1" w:styleId="ecx352494716-08022011">
    <w:name w:val="ecx352494716-08022011"/>
    <w:basedOn w:val="DefaultParagraphFont"/>
    <w:rsid w:val="00BC25CC"/>
  </w:style>
  <w:style w:type="character" w:customStyle="1" w:styleId="ecx349003215-07062011">
    <w:name w:val="ecx349003215-07062011"/>
    <w:basedOn w:val="DefaultParagraphFont"/>
    <w:rsid w:val="00BC25C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1C1E"/>
    <w:rPr>
      <w:color w:val="605E5C"/>
      <w:shd w:val="clear" w:color="auto" w:fill="E1DFDD"/>
    </w:rPr>
  </w:style>
  <w:style w:type="table" w:styleId="TableGrid">
    <w:name w:val="Table Grid"/>
    <w:basedOn w:val="TableNormal"/>
    <w:rsid w:val="004D6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ighgate\images%20templates\Complaints\S2%20Respons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72FCB22B88D4C84868C2B49ACDC1F" ma:contentTypeVersion="15" ma:contentTypeDescription="Create a new document." ma:contentTypeScope="" ma:versionID="a8c9fe021c04b8cf8bec0b20dd3ab7ef">
  <xsd:schema xmlns:xsd="http://www.w3.org/2001/XMLSchema" xmlns:xs="http://www.w3.org/2001/XMLSchema" xmlns:p="http://schemas.microsoft.com/office/2006/metadata/properties" xmlns:ns2="3796c711-4acb-4d3d-a580-180100c913f5" xmlns:ns3="0fc7efbc-3519-4043-a7cf-9257e46b4e16" targetNamespace="http://schemas.microsoft.com/office/2006/metadata/properties" ma:root="true" ma:fieldsID="16dc727d65824c74bfd5edec1da41c94" ns2:_="" ns3:_="">
    <xsd:import namespace="3796c711-4acb-4d3d-a580-180100c913f5"/>
    <xsd:import namespace="0fc7efbc-3519-4043-a7cf-9257e46b4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6c711-4acb-4d3d-a580-180100c9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7efbc-3519-4043-a7cf-9257e46b4e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02da3f5-79f2-443c-8713-bed2e5b0d9b0}" ma:internalName="TaxCatchAll" ma:showField="CatchAllData" ma:web="0fc7efbc-3519-4043-a7cf-9257e46b4e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c7efbc-3519-4043-a7cf-9257e46b4e16" xsi:nil="true"/>
    <lcf76f155ced4ddcb4097134ff3c332f xmlns="3796c711-4acb-4d3d-a580-180100c913f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D8071-A3B4-48E6-9F38-C91FA28C9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96c711-4acb-4d3d-a580-180100c913f5"/>
    <ds:schemaRef ds:uri="0fc7efbc-3519-4043-a7cf-9257e46b4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87E85F-63C1-4F0B-90B1-7A301FBCD2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84F12C-8B4A-4EEB-ACBA-88AF283725CE}">
  <ds:schemaRefs>
    <ds:schemaRef ds:uri="http://schemas.microsoft.com/office/2006/metadata/properties"/>
    <ds:schemaRef ds:uri="http://schemas.microsoft.com/office/infopath/2007/PartnerControls"/>
    <ds:schemaRef ds:uri="0fc7efbc-3519-4043-a7cf-9257e46b4e16"/>
    <ds:schemaRef ds:uri="3796c711-4acb-4d3d-a580-180100c913f5"/>
  </ds:schemaRefs>
</ds:datastoreItem>
</file>

<file path=customXml/itemProps4.xml><?xml version="1.0" encoding="utf-8"?>
<ds:datastoreItem xmlns:ds="http://schemas.openxmlformats.org/officeDocument/2006/customXml" ds:itemID="{450FC852-3B9E-4C6D-85F0-A21156C527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S2 Response.dot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CYDNABYDDIAETH  - ACKNOWLEDGEMENT</vt:lpstr>
    </vt:vector>
  </TitlesOfParts>
  <Company>Carmarthenshire CC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CYDNABYDDIAETH  - ACKNOWLEDGEMENT</dc:title>
  <dc:subject>PlanControl_Master</dc:subject>
  <dc:creator>Hywel W Phillips</dc:creator>
  <cp:lastModifiedBy>Robert R Davies</cp:lastModifiedBy>
  <cp:revision>2</cp:revision>
  <cp:lastPrinted>2009-08-20T15:11:00Z</cp:lastPrinted>
  <dcterms:created xsi:type="dcterms:W3CDTF">2026-09-10T14:12:00Z</dcterms:created>
  <dcterms:modified xsi:type="dcterms:W3CDTF">2026-09-10T14:12:00Z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0x01010004E72FCB22B88D4C84868C2B49ACDC1F</vt:lpwstr>
  </property>
  <property fmtid="{D5CDD505-2E9C-101B-9397-08002B2CF9AE}" pid="3" name="MediaServiceImageTags">
    <vt:lpwstr/>
  </property>
</Properties>
</file>